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32B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  <w:bookmarkStart w:id="0" w:name="_GoBack"/>
      <w:bookmarkEnd w:id="0"/>
      <w:r>
        <w:rPr>
          <w:rFonts w:ascii="Boring Boring" w:hAnsi="Boring Boring"/>
          <w:b/>
          <w:noProof/>
          <w:sz w:val="28"/>
          <w:u w:val="single"/>
          <w:lang w:eastAsia="en-GB"/>
        </w:rPr>
        <w:t xml:space="preserve">WALT: </w:t>
      </w:r>
      <w:r w:rsidR="002C032B" w:rsidRPr="002C032B">
        <w:rPr>
          <w:rFonts w:ascii="Boring Boring" w:hAnsi="Boring Boring"/>
          <w:b/>
          <w:sz w:val="28"/>
          <w:u w:val="single"/>
        </w:rPr>
        <w:t xml:space="preserve"> To count money in pounds (£) and pence (p).</w:t>
      </w: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  <w:r w:rsidRPr="002C032B">
        <w:rPr>
          <w:rFonts w:ascii="Boring Boring" w:hAnsi="Boring Boring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04069D" wp14:editId="327E7493">
                <wp:simplePos x="0" y="0"/>
                <wp:positionH relativeFrom="column">
                  <wp:posOffset>-38100</wp:posOffset>
                </wp:positionH>
                <wp:positionV relativeFrom="paragraph">
                  <wp:posOffset>219075</wp:posOffset>
                </wp:positionV>
                <wp:extent cx="3162300" cy="1457325"/>
                <wp:effectExtent l="0" t="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32B" w:rsidRPr="002C032B" w:rsidRDefault="002C032B" w:rsidP="002C032B">
                            <w:pPr>
                              <w:pStyle w:val="NoSpacing"/>
                              <w:rPr>
                                <w:rFonts w:ascii="Boring Boring" w:hAnsi="Boring Boring"/>
                                <w:sz w:val="28"/>
                              </w:rPr>
                            </w:pPr>
                            <w:r w:rsidRPr="002C032B">
                              <w:rPr>
                                <w:rFonts w:ascii="Boring Boring" w:hAnsi="Boring Boring"/>
                                <w:sz w:val="28"/>
                              </w:rPr>
                              <w:t>Mike has saved the money shown in his purse.</w:t>
                            </w:r>
                          </w:p>
                          <w:p w:rsidR="002C032B" w:rsidRPr="002C032B" w:rsidRDefault="002C032B" w:rsidP="002C032B">
                            <w:pPr>
                              <w:pStyle w:val="NoSpacing"/>
                              <w:rPr>
                                <w:rFonts w:ascii="Boring Boring" w:hAnsi="Boring Boring"/>
                                <w:sz w:val="28"/>
                              </w:rPr>
                            </w:pPr>
                            <w:r w:rsidRPr="002C032B">
                              <w:rPr>
                                <w:rFonts w:ascii="Boring Boring" w:hAnsi="Boring Boring"/>
                                <w:sz w:val="28"/>
                              </w:rPr>
                              <w:t>He is then given £20 for his birthday.</w:t>
                            </w:r>
                          </w:p>
                          <w:p w:rsidR="002C032B" w:rsidRPr="002C032B" w:rsidRDefault="002C032B" w:rsidP="002C032B">
                            <w:pPr>
                              <w:pStyle w:val="NoSpacing"/>
                              <w:rPr>
                                <w:rFonts w:ascii="Boring Boring" w:hAnsi="Boring Boring"/>
                                <w:b/>
                                <w:sz w:val="28"/>
                              </w:rPr>
                            </w:pPr>
                            <w:r w:rsidRPr="002C032B">
                              <w:rPr>
                                <w:rFonts w:ascii="Boring Boring" w:hAnsi="Boring Boring"/>
                                <w:b/>
                                <w:sz w:val="28"/>
                              </w:rPr>
                              <w:t>How much does he have in total?</w:t>
                            </w:r>
                          </w:p>
                          <w:p w:rsidR="002C032B" w:rsidRPr="002C032B" w:rsidRDefault="002C032B" w:rsidP="002C032B">
                            <w:pPr>
                              <w:pStyle w:val="NoSpacing"/>
                              <w:rPr>
                                <w:rFonts w:ascii="Boring Boring" w:hAnsi="Boring Boring"/>
                                <w:sz w:val="28"/>
                              </w:rPr>
                            </w:pPr>
                            <w:r w:rsidRPr="002C032B">
                              <w:rPr>
                                <w:rFonts w:ascii="Boring Boring" w:hAnsi="Boring Boring"/>
                                <w:b/>
                                <w:sz w:val="28"/>
                              </w:rPr>
                              <w:t>EXT</w:t>
                            </w:r>
                            <w:r w:rsidRPr="002C032B">
                              <w:rPr>
                                <w:rFonts w:ascii="Boring Boring" w:hAnsi="Boring Boring"/>
                                <w:sz w:val="28"/>
                              </w:rPr>
                              <w:t xml:space="preserve">: He was given more than one note. </w:t>
                            </w:r>
                          </w:p>
                          <w:p w:rsidR="002C032B" w:rsidRPr="002C032B" w:rsidRDefault="002C032B" w:rsidP="002C032B">
                            <w:pPr>
                              <w:pStyle w:val="NoSpacing"/>
                              <w:rPr>
                                <w:rFonts w:ascii="Boring Boring" w:hAnsi="Boring Boring"/>
                                <w:b/>
                                <w:sz w:val="28"/>
                              </w:rPr>
                            </w:pPr>
                            <w:r w:rsidRPr="002C032B">
                              <w:rPr>
                                <w:rFonts w:ascii="Boring Boring" w:hAnsi="Boring Boring"/>
                                <w:b/>
                                <w:sz w:val="28"/>
                              </w:rPr>
                              <w:t>What could have he been given?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4069D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-3pt;margin-top:17.25pt;width:249pt;height:11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">
                <v:textbox>
                  <w:txbxContent>
                    <w:p w:rsidR="002C032B" w:rsidRPr="002C032B" w:rsidRDefault="002C032B" w:rsidP="002C032B">
                      <w:pPr>
                        <w:pStyle w:val="NoSpacing"/>
                        <w:rPr>
                          <w:rFonts w:ascii="Boring Boring" w:hAnsi="Boring Boring"/>
                          <w:sz w:val="28"/>
                        </w:rPr>
                      </w:pPr>
                      <w:r w:rsidRPr="002C032B">
                        <w:rPr>
                          <w:rFonts w:ascii="Boring Boring" w:hAnsi="Boring Boring"/>
                          <w:sz w:val="28"/>
                        </w:rPr>
                        <w:t>Mike has saved the money shown in his purse.</w:t>
                      </w:r>
                    </w:p>
                    <w:p w:rsidR="002C032B" w:rsidRPr="002C032B" w:rsidRDefault="002C032B" w:rsidP="002C032B">
                      <w:pPr>
                        <w:pStyle w:val="NoSpacing"/>
                        <w:rPr>
                          <w:rFonts w:ascii="Boring Boring" w:hAnsi="Boring Boring"/>
                          <w:sz w:val="28"/>
                        </w:rPr>
                      </w:pPr>
                      <w:r w:rsidRPr="002C032B">
                        <w:rPr>
                          <w:rFonts w:ascii="Boring Boring" w:hAnsi="Boring Boring"/>
                          <w:sz w:val="28"/>
                        </w:rPr>
                        <w:t>He is then given £20 for his birthday.</w:t>
                      </w:r>
                    </w:p>
                    <w:p w:rsidR="002C032B" w:rsidRPr="002C032B" w:rsidRDefault="002C032B" w:rsidP="002C032B">
                      <w:pPr>
                        <w:pStyle w:val="NoSpacing"/>
                        <w:rPr>
                          <w:rFonts w:ascii="Boring Boring" w:hAnsi="Boring Boring"/>
                          <w:b/>
                          <w:sz w:val="28"/>
                        </w:rPr>
                      </w:pPr>
                      <w:r w:rsidRPr="002C032B">
                        <w:rPr>
                          <w:rFonts w:ascii="Boring Boring" w:hAnsi="Boring Boring"/>
                          <w:b/>
                          <w:sz w:val="28"/>
                        </w:rPr>
                        <w:t>How much does he have in total?</w:t>
                      </w:r>
                    </w:p>
                    <w:p w:rsidR="002C032B" w:rsidRPr="002C032B" w:rsidRDefault="002C032B" w:rsidP="002C032B">
                      <w:pPr>
                        <w:pStyle w:val="NoSpacing"/>
                        <w:rPr>
                          <w:rFonts w:ascii="Boring Boring" w:hAnsi="Boring Boring"/>
                          <w:sz w:val="28"/>
                        </w:rPr>
                      </w:pPr>
                      <w:r w:rsidRPr="002C032B">
                        <w:rPr>
                          <w:rFonts w:ascii="Boring Boring" w:hAnsi="Boring Boring"/>
                          <w:b/>
                          <w:sz w:val="28"/>
                        </w:rPr>
                        <w:t>EXT</w:t>
                      </w:r>
                      <w:r w:rsidRPr="002C032B">
                        <w:rPr>
                          <w:rFonts w:ascii="Boring Boring" w:hAnsi="Boring Boring"/>
                          <w:sz w:val="28"/>
                        </w:rPr>
                        <w:t xml:space="preserve">: He was given more than one note. </w:t>
                      </w:r>
                    </w:p>
                    <w:p w:rsidR="002C032B" w:rsidRPr="002C032B" w:rsidRDefault="002C032B" w:rsidP="002C032B">
                      <w:pPr>
                        <w:pStyle w:val="NoSpacing"/>
                        <w:rPr>
                          <w:rFonts w:ascii="Boring Boring" w:hAnsi="Boring Boring"/>
                          <w:b/>
                          <w:sz w:val="28"/>
                        </w:rPr>
                      </w:pPr>
                      <w:r w:rsidRPr="002C032B">
                        <w:rPr>
                          <w:rFonts w:ascii="Boring Boring" w:hAnsi="Boring Boring"/>
                          <w:b/>
                          <w:sz w:val="28"/>
                        </w:rPr>
                        <w:t>What could have he been given?</w:t>
                      </w:r>
                    </w:p>
                  </w:txbxContent>
                </v:textbox>
              </v:shape>
            </w:pict>
          </mc:Fallback>
        </mc:AlternateContent>
      </w:r>
    </w:p>
    <w:p w:rsidR="002C032B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  <w:r w:rsidRPr="002C032B">
        <w:rPr>
          <w:rFonts w:ascii="Boring Boring" w:hAnsi="Boring Boring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2F830887" wp14:editId="50EAF071">
            <wp:simplePos x="0" y="0"/>
            <wp:positionH relativeFrom="column">
              <wp:posOffset>3476625</wp:posOffset>
            </wp:positionH>
            <wp:positionV relativeFrom="paragraph">
              <wp:posOffset>36830</wp:posOffset>
            </wp:positionV>
            <wp:extent cx="1594556" cy="1076325"/>
            <wp:effectExtent l="0" t="0" r="571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4" t="45399" r="29478" b="31300"/>
                    <a:stretch/>
                  </pic:blipFill>
                  <pic:spPr bwMode="auto">
                    <a:xfrm>
                      <a:off x="0" y="0"/>
                      <a:ext cx="1594556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EB5E67C" wp14:editId="7357DDCA">
            <wp:simplePos x="0" y="0"/>
            <wp:positionH relativeFrom="column">
              <wp:posOffset>3171825</wp:posOffset>
            </wp:positionH>
            <wp:positionV relativeFrom="paragraph">
              <wp:posOffset>92710</wp:posOffset>
            </wp:positionV>
            <wp:extent cx="628715" cy="721995"/>
            <wp:effectExtent l="0" t="0" r="0" b="19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0" t="10361" r="12457"/>
                    <a:stretch/>
                  </pic:blipFill>
                  <pic:spPr bwMode="auto">
                    <a:xfrm>
                      <a:off x="0" y="0"/>
                      <a:ext cx="62871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  <w:r>
        <w:rPr>
          <w:rFonts w:ascii="Boring Boring" w:hAnsi="Boring Boring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3B53FD" wp14:editId="1B11FEE8">
                <wp:simplePos x="0" y="0"/>
                <wp:positionH relativeFrom="column">
                  <wp:posOffset>-38100</wp:posOffset>
                </wp:positionH>
                <wp:positionV relativeFrom="paragraph">
                  <wp:posOffset>84455</wp:posOffset>
                </wp:positionV>
                <wp:extent cx="4756785" cy="1190625"/>
                <wp:effectExtent l="0" t="0" r="2476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785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0CF59" id="Rectangle 1" o:spid="_x0000_s1026" style="position:absolute;margin-left:-3pt;margin-top:6.65pt;width:374.55pt;height:93.7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" fillcolor="white [3212]" strokecolor="black [3213]" strokeweight="1pt"/>
            </w:pict>
          </mc:Fallback>
        </mc:AlternateContent>
      </w: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Default="002C032B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2C032B" w:rsidRPr="002C032B" w:rsidRDefault="002C032B" w:rsidP="002C032B">
      <w:pPr>
        <w:pStyle w:val="NoSpacing"/>
        <w:rPr>
          <w:rFonts w:ascii="Boring Boring" w:hAnsi="Boring Boring"/>
          <w:sz w:val="28"/>
        </w:rPr>
      </w:pPr>
      <w:r>
        <w:rPr>
          <w:rFonts w:ascii="Boring Boring" w:hAnsi="Boring Boring"/>
          <w:b/>
          <w:sz w:val="28"/>
          <w:u w:val="single"/>
        </w:rPr>
        <w:lastRenderedPageBreak/>
        <w:t>Fluency</w:t>
      </w:r>
    </w:p>
    <w:p w:rsidR="002C032B" w:rsidRDefault="000C369E" w:rsidP="000C369E">
      <w:pPr>
        <w:pStyle w:val="NoSpacing"/>
        <w:numPr>
          <w:ilvl w:val="0"/>
          <w:numId w:val="3"/>
        </w:numPr>
        <w:rPr>
          <w:rFonts w:ascii="Boring Boring" w:hAnsi="Boring Boring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743200" cy="781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33"/>
                    <a:stretch/>
                  </pic:blipFill>
                  <pic:spPr bwMode="auto">
                    <a:xfrm>
                      <a:off x="0" y="0"/>
                      <a:ext cx="27432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ring Boring" w:hAnsi="Boring Boring"/>
          <w:sz w:val="28"/>
        </w:rPr>
        <w:t>Circle the notes and coins that make £15 and 55p.</w:t>
      </w:r>
      <w:r w:rsidR="000A6874" w:rsidRPr="000A6874">
        <w:rPr>
          <w:rFonts w:ascii="Helvetica" w:hAnsi="Helvetica" w:cs="Helvetica"/>
          <w:noProof/>
          <w:lang w:eastAsia="en-GB"/>
        </w:rPr>
        <w:t xml:space="preserve"> </w:t>
      </w:r>
    </w:p>
    <w:p w:rsidR="002C032B" w:rsidRDefault="002C032B" w:rsidP="002C032B">
      <w:pPr>
        <w:pStyle w:val="NoSpacing"/>
        <w:rPr>
          <w:rFonts w:ascii="Boring Boring" w:hAnsi="Boring Boring"/>
          <w:sz w:val="28"/>
        </w:rPr>
      </w:pPr>
    </w:p>
    <w:p w:rsidR="002C032B" w:rsidRDefault="000C369E" w:rsidP="002C032B">
      <w:pPr>
        <w:pStyle w:val="NoSpacing"/>
        <w:rPr>
          <w:rFonts w:ascii="Boring Boring" w:hAnsi="Boring Boring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4E48334" wp14:editId="6D8A37C2">
            <wp:simplePos x="0" y="0"/>
            <wp:positionH relativeFrom="column">
              <wp:posOffset>2704465</wp:posOffset>
            </wp:positionH>
            <wp:positionV relativeFrom="paragraph">
              <wp:posOffset>6985</wp:posOffset>
            </wp:positionV>
            <wp:extent cx="2044701" cy="4381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3" t="64567" r="14930"/>
                    <a:stretch/>
                  </pic:blipFill>
                  <pic:spPr bwMode="auto">
                    <a:xfrm>
                      <a:off x="0" y="0"/>
                      <a:ext cx="2044701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2B" w:rsidRDefault="002C032B" w:rsidP="002C032B">
      <w:pPr>
        <w:pStyle w:val="NoSpacing"/>
        <w:rPr>
          <w:rFonts w:ascii="Boring Boring" w:hAnsi="Boring Boring"/>
          <w:sz w:val="28"/>
        </w:rPr>
      </w:pPr>
    </w:p>
    <w:p w:rsidR="000C369E" w:rsidRDefault="000C369E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E92663">
      <w:pPr>
        <w:pStyle w:val="NoSpacing"/>
        <w:ind w:left="720"/>
        <w:rPr>
          <w:rFonts w:ascii="Boring Boring" w:hAnsi="Boring Boring"/>
          <w:sz w:val="28"/>
        </w:rPr>
      </w:pPr>
    </w:p>
    <w:p w:rsidR="002C032B" w:rsidRDefault="002C032B" w:rsidP="000C369E">
      <w:pPr>
        <w:pStyle w:val="NoSpacing"/>
        <w:numPr>
          <w:ilvl w:val="0"/>
          <w:numId w:val="3"/>
        </w:numPr>
        <w:rPr>
          <w:rFonts w:ascii="Boring Boring" w:hAnsi="Boring Boring"/>
          <w:sz w:val="28"/>
        </w:rPr>
      </w:pPr>
      <w:r>
        <w:rPr>
          <w:rFonts w:ascii="Boring Boring" w:hAnsi="Boring Boring"/>
          <w:sz w:val="28"/>
        </w:rPr>
        <w:t xml:space="preserve">Circle the notes and coins </w:t>
      </w:r>
      <w:r w:rsidR="000C369E">
        <w:rPr>
          <w:rFonts w:ascii="Boring Boring" w:hAnsi="Boring Boring"/>
          <w:sz w:val="28"/>
        </w:rPr>
        <w:t>to make thirty one pounds and 23</w:t>
      </w:r>
      <w:r>
        <w:rPr>
          <w:rFonts w:ascii="Boring Boring" w:hAnsi="Boring Boring"/>
          <w:sz w:val="28"/>
        </w:rPr>
        <w:t>p.</w:t>
      </w:r>
    </w:p>
    <w:p w:rsidR="002C032B" w:rsidRDefault="00E92663" w:rsidP="002C032B">
      <w:pPr>
        <w:pStyle w:val="NoSpacing"/>
        <w:rPr>
          <w:rFonts w:ascii="Boring Boring" w:hAnsi="Boring Boring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BF96965" wp14:editId="1A4D1A57">
            <wp:simplePos x="0" y="0"/>
            <wp:positionH relativeFrom="column">
              <wp:posOffset>-95250</wp:posOffset>
            </wp:positionH>
            <wp:positionV relativeFrom="paragraph">
              <wp:posOffset>12700</wp:posOffset>
            </wp:positionV>
            <wp:extent cx="2800350" cy="771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6"/>
                    <a:stretch/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32B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DF611D5" wp14:editId="4416FBF5">
            <wp:simplePos x="0" y="0"/>
            <wp:positionH relativeFrom="column">
              <wp:posOffset>2667000</wp:posOffset>
            </wp:positionH>
            <wp:positionV relativeFrom="paragraph">
              <wp:posOffset>188595</wp:posOffset>
            </wp:positionV>
            <wp:extent cx="2133600" cy="4178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64394" r="9864"/>
                    <a:stretch/>
                  </pic:blipFill>
                  <pic:spPr bwMode="auto">
                    <a:xfrm>
                      <a:off x="0" y="0"/>
                      <a:ext cx="2133600" cy="4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32B" w:rsidRDefault="002C032B" w:rsidP="002C032B">
      <w:pPr>
        <w:pStyle w:val="NoSpacing"/>
        <w:rPr>
          <w:rFonts w:ascii="Boring Boring" w:hAnsi="Boring Boring"/>
          <w:sz w:val="28"/>
        </w:rPr>
      </w:pPr>
    </w:p>
    <w:p w:rsidR="002C032B" w:rsidRDefault="002C032B" w:rsidP="002C032B">
      <w:pPr>
        <w:pStyle w:val="NoSpacing"/>
        <w:rPr>
          <w:rFonts w:ascii="Boring Boring" w:hAnsi="Boring Boring"/>
          <w:sz w:val="28"/>
        </w:rPr>
      </w:pPr>
    </w:p>
    <w:p w:rsidR="002C032B" w:rsidRDefault="002C032B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0C369E" w:rsidRDefault="000C369E" w:rsidP="000C369E">
      <w:pPr>
        <w:pStyle w:val="NoSpacing"/>
        <w:numPr>
          <w:ilvl w:val="0"/>
          <w:numId w:val="3"/>
        </w:numPr>
        <w:rPr>
          <w:rFonts w:ascii="Boring Boring" w:hAnsi="Boring Boring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164465</wp:posOffset>
            </wp:positionV>
            <wp:extent cx="2362200" cy="742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ring Boring" w:hAnsi="Boring Boring"/>
          <w:sz w:val="28"/>
        </w:rPr>
        <w:t xml:space="preserve">True or False? The amount shown in £5 and 25p. </w:t>
      </w:r>
    </w:p>
    <w:p w:rsidR="000C369E" w:rsidRDefault="000C369E" w:rsidP="000C369E">
      <w:pPr>
        <w:pStyle w:val="NoSpacing"/>
        <w:rPr>
          <w:rFonts w:ascii="Boring Boring" w:hAnsi="Boring Boring"/>
          <w:sz w:val="28"/>
        </w:rPr>
      </w:pPr>
      <w:r>
        <w:rPr>
          <w:rFonts w:ascii="Boring Boring" w:hAnsi="Boring Boring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3689278" wp14:editId="7DC7CD26">
                <wp:simplePos x="0" y="0"/>
                <wp:positionH relativeFrom="column">
                  <wp:posOffset>2667000</wp:posOffset>
                </wp:positionH>
                <wp:positionV relativeFrom="paragraph">
                  <wp:posOffset>29845</wp:posOffset>
                </wp:positionV>
                <wp:extent cx="2023110" cy="695325"/>
                <wp:effectExtent l="0" t="0" r="1524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11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6244AC5" id="Rectangle 8" o:spid="_x0000_s1026" style="position:absolute;margin-left:210pt;margin-top:2.35pt;width:159.3pt;height:5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" fillcolor="white [3212]" strokecolor="black [3213]" strokeweight="1pt"/>
            </w:pict>
          </mc:Fallback>
        </mc:AlternateContent>
      </w:r>
    </w:p>
    <w:p w:rsidR="000C369E" w:rsidRDefault="000C369E" w:rsidP="000C369E">
      <w:pPr>
        <w:pStyle w:val="NoSpacing"/>
        <w:rPr>
          <w:rFonts w:ascii="Boring Boring" w:hAnsi="Boring Boring"/>
          <w:sz w:val="28"/>
        </w:rPr>
      </w:pPr>
    </w:p>
    <w:p w:rsidR="000C369E" w:rsidRDefault="000C369E" w:rsidP="000C369E">
      <w:pPr>
        <w:pStyle w:val="NoSpacing"/>
        <w:rPr>
          <w:rFonts w:ascii="Boring Boring" w:hAnsi="Boring Boring"/>
          <w:sz w:val="28"/>
        </w:rPr>
      </w:pPr>
    </w:p>
    <w:p w:rsidR="000C369E" w:rsidRDefault="000C369E" w:rsidP="000C369E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noProof/>
          <w:lang w:eastAsia="en-GB"/>
        </w:rPr>
      </w:pPr>
    </w:p>
    <w:p w:rsidR="00073205" w:rsidRDefault="00073205" w:rsidP="00073205">
      <w:pPr>
        <w:pStyle w:val="NoSpacing"/>
        <w:rPr>
          <w:noProof/>
          <w:lang w:eastAsia="en-GB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E92663" w:rsidP="00073205">
      <w:pPr>
        <w:pStyle w:val="NoSpacing"/>
        <w:rPr>
          <w:rFonts w:ascii="Boring Boring" w:hAnsi="Boring Boring"/>
          <w:b/>
          <w:sz w:val="28"/>
          <w:u w:val="single"/>
        </w:rPr>
      </w:pPr>
    </w:p>
    <w:p w:rsidR="00E92663" w:rsidRDefault="00073205" w:rsidP="00073205">
      <w:pPr>
        <w:pStyle w:val="NoSpacing"/>
        <w:rPr>
          <w:rFonts w:ascii="Boring Boring" w:hAnsi="Boring Boring"/>
          <w:sz w:val="28"/>
        </w:rPr>
      </w:pPr>
      <w:r>
        <w:rPr>
          <w:rFonts w:ascii="Boring Boring" w:hAnsi="Boring Boring"/>
          <w:b/>
          <w:sz w:val="28"/>
          <w:u w:val="single"/>
        </w:rPr>
        <w:t>Problem Solving</w:t>
      </w:r>
      <w:r>
        <w:rPr>
          <w:rFonts w:ascii="Boring Boring" w:hAnsi="Boring Boring"/>
          <w:sz w:val="28"/>
        </w:rPr>
        <w:tab/>
      </w:r>
    </w:p>
    <w:p w:rsidR="00073205" w:rsidRDefault="00073205" w:rsidP="00073205">
      <w:pPr>
        <w:pStyle w:val="NoSpacing"/>
        <w:rPr>
          <w:rFonts w:ascii="Boring Boring" w:hAnsi="Boring Boring"/>
          <w:b/>
          <w:sz w:val="28"/>
        </w:rPr>
      </w:pPr>
      <w:r>
        <w:rPr>
          <w:rFonts w:ascii="Boring Boring" w:hAnsi="Boring Boring"/>
          <w:sz w:val="28"/>
        </w:rPr>
        <w:tab/>
      </w:r>
      <w:r>
        <w:rPr>
          <w:rFonts w:ascii="Boring Boring" w:hAnsi="Boring Boring"/>
          <w:sz w:val="28"/>
        </w:rPr>
        <w:tab/>
      </w:r>
    </w:p>
    <w:p w:rsidR="00073205" w:rsidRDefault="00073205" w:rsidP="00073205">
      <w:pPr>
        <w:pStyle w:val="NoSpacing"/>
        <w:numPr>
          <w:ilvl w:val="0"/>
          <w:numId w:val="6"/>
        </w:numPr>
        <w:rPr>
          <w:rFonts w:ascii="Boring Boring" w:hAnsi="Boring Boring"/>
          <w:sz w:val="28"/>
        </w:rPr>
      </w:pPr>
      <w:r>
        <w:rPr>
          <w:rFonts w:ascii="Boring Boring" w:hAnsi="Boring Boring"/>
          <w:sz w:val="28"/>
        </w:rPr>
        <w:t>Which child has the most money?</w:t>
      </w:r>
    </w:p>
    <w:p w:rsidR="00073205" w:rsidRDefault="00073205" w:rsidP="00073205">
      <w:pPr>
        <w:pStyle w:val="NoSpacing"/>
        <w:ind w:left="720"/>
        <w:rPr>
          <w:rFonts w:ascii="Boring Boring" w:hAnsi="Boring Boring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6616E5DE" wp14:editId="177D6FB6">
            <wp:simplePos x="0" y="0"/>
            <wp:positionH relativeFrom="column">
              <wp:posOffset>152400</wp:posOffset>
            </wp:positionH>
            <wp:positionV relativeFrom="paragraph">
              <wp:posOffset>16510</wp:posOffset>
            </wp:positionV>
            <wp:extent cx="2904638" cy="18192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5"/>
                    <a:stretch/>
                  </pic:blipFill>
                  <pic:spPr bwMode="auto">
                    <a:xfrm>
                      <a:off x="0" y="0"/>
                      <a:ext cx="2904638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205" w:rsidRDefault="00073205" w:rsidP="00073205">
      <w:pPr>
        <w:pStyle w:val="NoSpacing"/>
        <w:ind w:left="720"/>
        <w:rPr>
          <w:rFonts w:ascii="Boring Boring" w:hAnsi="Boring Boring"/>
          <w:sz w:val="28"/>
        </w:rPr>
      </w:pPr>
      <w:r>
        <w:rPr>
          <w:rFonts w:ascii="Boring Boring" w:hAnsi="Boring Boring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2334879" wp14:editId="44701C01">
                <wp:simplePos x="0" y="0"/>
                <wp:positionH relativeFrom="column">
                  <wp:posOffset>3133725</wp:posOffset>
                </wp:positionH>
                <wp:positionV relativeFrom="paragraph">
                  <wp:posOffset>78105</wp:posOffset>
                </wp:positionV>
                <wp:extent cx="1352550" cy="12382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C18998B" id="Rectangle 28" o:spid="_x0000_s1026" style="position:absolute;margin-left:246.75pt;margin-top:6.15pt;width:106.5pt;height:97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" fillcolor="white [3212]" strokecolor="black [3213]" strokeweight="1pt"/>
            </w:pict>
          </mc:Fallback>
        </mc:AlternateContent>
      </w: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numPr>
          <w:ilvl w:val="0"/>
          <w:numId w:val="6"/>
        </w:numPr>
        <w:rPr>
          <w:rFonts w:ascii="Boring Boring" w:hAnsi="Boring Boring"/>
          <w:sz w:val="28"/>
        </w:rPr>
      </w:pPr>
      <w:r>
        <w:rPr>
          <w:rFonts w:ascii="Boring Boring" w:hAnsi="Boring Boring"/>
          <w:sz w:val="28"/>
        </w:rPr>
        <w:t>Nate has been saving his pocket money for a ball. He is given £10 which he adds to his savings. How much does he have in total?</w:t>
      </w:r>
    </w:p>
    <w:p w:rsidR="00E92663" w:rsidRDefault="00E92663" w:rsidP="00E92663">
      <w:pPr>
        <w:pStyle w:val="NoSpacing"/>
        <w:rPr>
          <w:rFonts w:ascii="Boring Boring" w:hAnsi="Boring Boring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0CBA3245" wp14:editId="5E272B8D">
            <wp:simplePos x="0" y="0"/>
            <wp:positionH relativeFrom="column">
              <wp:posOffset>447675</wp:posOffset>
            </wp:positionH>
            <wp:positionV relativeFrom="paragraph">
              <wp:posOffset>12700</wp:posOffset>
            </wp:positionV>
            <wp:extent cx="1666240" cy="1247775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ring Boring" w:hAnsi="Boring Boring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869ECAF" wp14:editId="42A9F3FA">
                <wp:simplePos x="0" y="0"/>
                <wp:positionH relativeFrom="column">
                  <wp:posOffset>2409825</wp:posOffset>
                </wp:positionH>
                <wp:positionV relativeFrom="paragraph">
                  <wp:posOffset>3175</wp:posOffset>
                </wp:positionV>
                <wp:extent cx="2095500" cy="11906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0887C" id="Rectangle 29" o:spid="_x0000_s1026" style="position:absolute;margin-left:189.75pt;margin-top:.25pt;width:165pt;height:93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" fillcolor="white [3212]" strokecolor="black [3213]" strokeweight="1pt"/>
            </w:pict>
          </mc:Fallback>
        </mc:AlternateContent>
      </w: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073205" w:rsidRDefault="00073205" w:rsidP="00073205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E92663" w:rsidRDefault="00073205" w:rsidP="002C032B">
      <w:pPr>
        <w:pStyle w:val="NoSpacing"/>
        <w:rPr>
          <w:rFonts w:ascii="Boring Boring" w:hAnsi="Boring Boring"/>
          <w:sz w:val="28"/>
        </w:rPr>
      </w:pPr>
      <w:r>
        <w:rPr>
          <w:rFonts w:ascii="Boring Boring" w:hAnsi="Boring Boring"/>
          <w:sz w:val="28"/>
        </w:rPr>
        <w:t xml:space="preserve">Rose has two notes and four coins. The total she has is £32 and 30p. </w:t>
      </w:r>
    </w:p>
    <w:p w:rsidR="00E92663" w:rsidRDefault="00E92663" w:rsidP="002C032B">
      <w:pPr>
        <w:pStyle w:val="NoSpacing"/>
        <w:rPr>
          <w:rFonts w:ascii="Boring Boring" w:hAnsi="Boring Boring"/>
          <w:sz w:val="28"/>
        </w:rPr>
      </w:pPr>
    </w:p>
    <w:p w:rsidR="002C032B" w:rsidRPr="002C032B" w:rsidRDefault="00E92663" w:rsidP="002C032B">
      <w:pPr>
        <w:pStyle w:val="NoSpacing"/>
        <w:rPr>
          <w:rFonts w:ascii="Boring Boring" w:hAnsi="Boring Boring"/>
          <w:b/>
          <w:sz w:val="28"/>
          <w:u w:val="single"/>
        </w:rPr>
      </w:pPr>
      <w:r>
        <w:rPr>
          <w:rFonts w:ascii="Boring Boring" w:hAnsi="Boring Boring"/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8F04D00" wp14:editId="65C6E139">
                <wp:simplePos x="0" y="0"/>
                <wp:positionH relativeFrom="column">
                  <wp:posOffset>47625</wp:posOffset>
                </wp:positionH>
                <wp:positionV relativeFrom="paragraph">
                  <wp:posOffset>474980</wp:posOffset>
                </wp:positionV>
                <wp:extent cx="4305300" cy="21240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124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C9E29" id="Rectangle 30" o:spid="_x0000_s1026" style="position:absolute;margin-left:3.75pt;margin-top:37.4pt;width:339pt;height:167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" fillcolor="white [3212]" strokecolor="black [3213]" strokeweight="1pt"/>
            </w:pict>
          </mc:Fallback>
        </mc:AlternateContent>
      </w:r>
      <w:r w:rsidR="00073205">
        <w:rPr>
          <w:rFonts w:ascii="Boring Boring" w:hAnsi="Boring Boring"/>
          <w:sz w:val="28"/>
        </w:rPr>
        <w:t>What coins and notes might she have?</w:t>
      </w:r>
      <w:r w:rsidR="00073205" w:rsidRPr="00073205">
        <w:rPr>
          <w:noProof/>
          <w:lang w:eastAsia="en-GB"/>
        </w:rPr>
        <w:t xml:space="preserve"> </w:t>
      </w:r>
    </w:p>
    <w:sectPr w:rsidR="002C032B" w:rsidRPr="002C032B" w:rsidSect="002C032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ring Boring">
    <w:altName w:val="Times New Roman"/>
    <w:charset w:val="00"/>
    <w:family w:val="auto"/>
    <w:pitch w:val="variable"/>
    <w:sig w:usb0="00000001" w:usb1="0000004A" w:usb2="00000000" w:usb3="00000000" w:csb0="0000011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B3C29"/>
    <w:multiLevelType w:val="hybridMultilevel"/>
    <w:tmpl w:val="32C041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B7891"/>
    <w:multiLevelType w:val="hybridMultilevel"/>
    <w:tmpl w:val="32C041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E0359"/>
    <w:multiLevelType w:val="hybridMultilevel"/>
    <w:tmpl w:val="80DCD8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4503AB"/>
    <w:multiLevelType w:val="hybridMultilevel"/>
    <w:tmpl w:val="6AB28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9F3AA8"/>
    <w:multiLevelType w:val="hybridMultilevel"/>
    <w:tmpl w:val="6AB28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65FDA"/>
    <w:multiLevelType w:val="hybridMultilevel"/>
    <w:tmpl w:val="80DCD880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2B"/>
    <w:rsid w:val="00073205"/>
    <w:rsid w:val="000A6874"/>
    <w:rsid w:val="000C369E"/>
    <w:rsid w:val="000D3AD0"/>
    <w:rsid w:val="00207DFB"/>
    <w:rsid w:val="002C032B"/>
    <w:rsid w:val="003E10BB"/>
    <w:rsid w:val="00644C31"/>
    <w:rsid w:val="00E9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1EC59D-DD14-4B85-AFC9-A31C85F22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032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36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C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CE1D8C49</Template>
  <TotalTime>2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apenson</dc:creator>
  <cp:keywords/>
  <dc:description/>
  <cp:lastModifiedBy>Liz Harris</cp:lastModifiedBy>
  <cp:revision>4</cp:revision>
  <cp:lastPrinted>2019-12-17T15:36:00Z</cp:lastPrinted>
  <dcterms:created xsi:type="dcterms:W3CDTF">2019-12-17T15:14:00Z</dcterms:created>
  <dcterms:modified xsi:type="dcterms:W3CDTF">2019-12-17T15:37:00Z</dcterms:modified>
</cp:coreProperties>
</file>