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6C7E" w:rsidRDefault="00A06C7E" w:rsidP="00A06C7E">
      <w:pPr>
        <w:jc w:val="center"/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CB589C3" wp14:editId="7B72CEDF">
            <wp:simplePos x="0" y="0"/>
            <wp:positionH relativeFrom="margin">
              <wp:posOffset>-963295</wp:posOffset>
            </wp:positionH>
            <wp:positionV relativeFrom="paragraph">
              <wp:posOffset>441960</wp:posOffset>
            </wp:positionV>
            <wp:extent cx="4466590" cy="3583305"/>
            <wp:effectExtent l="3492" t="0" r="0" b="0"/>
            <wp:wrapTight wrapText="bothSides">
              <wp:wrapPolygon edited="0">
                <wp:start x="17" y="21621"/>
                <wp:lineTo x="21482" y="21621"/>
                <wp:lineTo x="21482" y="147"/>
                <wp:lineTo x="17" y="147"/>
                <wp:lineTo x="17" y="21621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728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7" t="2434" r="4703"/>
                    <a:stretch/>
                  </pic:blipFill>
                  <pic:spPr bwMode="auto">
                    <a:xfrm rot="5400000">
                      <a:off x="0" y="0"/>
                      <a:ext cx="4466590" cy="358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0367A765" wp14:editId="3A8D7867">
            <wp:simplePos x="0" y="0"/>
            <wp:positionH relativeFrom="margin">
              <wp:align>right</wp:align>
            </wp:positionH>
            <wp:positionV relativeFrom="paragraph">
              <wp:posOffset>541655</wp:posOffset>
            </wp:positionV>
            <wp:extent cx="3473450" cy="2401570"/>
            <wp:effectExtent l="2540" t="0" r="0" b="0"/>
            <wp:wrapTight wrapText="bothSides">
              <wp:wrapPolygon edited="0">
                <wp:start x="16" y="21623"/>
                <wp:lineTo x="21458" y="21623"/>
                <wp:lineTo x="21458" y="206"/>
                <wp:lineTo x="16" y="206"/>
                <wp:lineTo x="16" y="21623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569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9" t="11670" r="9217" b="7797"/>
                    <a:stretch/>
                  </pic:blipFill>
                  <pic:spPr bwMode="auto">
                    <a:xfrm rot="5400000">
                      <a:off x="0" y="0"/>
                      <a:ext cx="3473450" cy="240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C7E" w:rsidRDefault="00A06C7E" w:rsidP="00A06C7E">
      <w:pPr>
        <w:jc w:val="center"/>
      </w:pPr>
    </w:p>
    <w:p w:rsidR="0017063D" w:rsidRDefault="00A06C7E" w:rsidP="00A06C7E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501FA661" wp14:editId="693EC18F">
            <wp:simplePos x="0" y="0"/>
            <wp:positionH relativeFrom="margin">
              <wp:posOffset>-38100</wp:posOffset>
            </wp:positionH>
            <wp:positionV relativeFrom="paragraph">
              <wp:posOffset>625475</wp:posOffset>
            </wp:positionV>
            <wp:extent cx="2193925" cy="1737995"/>
            <wp:effectExtent l="0" t="635" r="0" b="0"/>
            <wp:wrapTight wrapText="bothSides">
              <wp:wrapPolygon edited="0">
                <wp:start x="-6" y="21592"/>
                <wp:lineTo x="21375" y="21592"/>
                <wp:lineTo x="21375" y="284"/>
                <wp:lineTo x="-6" y="284"/>
                <wp:lineTo x="-6" y="21592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569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2" t="3240" r="4018" b="5382"/>
                    <a:stretch/>
                  </pic:blipFill>
                  <pic:spPr bwMode="auto">
                    <a:xfrm rot="5400000">
                      <a:off x="0" y="0"/>
                      <a:ext cx="2193925" cy="1737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E9D48E3" wp14:editId="230227A6">
            <wp:simplePos x="0" y="0"/>
            <wp:positionH relativeFrom="margin">
              <wp:posOffset>-423885</wp:posOffset>
            </wp:positionH>
            <wp:positionV relativeFrom="paragraph">
              <wp:posOffset>2677647</wp:posOffset>
            </wp:positionV>
            <wp:extent cx="2985135" cy="2216150"/>
            <wp:effectExtent l="0" t="0" r="5715" b="0"/>
            <wp:wrapTight wrapText="bothSides">
              <wp:wrapPolygon edited="0">
                <wp:start x="0" y="0"/>
                <wp:lineTo x="0" y="21352"/>
                <wp:lineTo x="21504" y="21352"/>
                <wp:lineTo x="2150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68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2" t="4478"/>
                    <a:stretch/>
                  </pic:blipFill>
                  <pic:spPr bwMode="auto">
                    <a:xfrm>
                      <a:off x="0" y="0"/>
                      <a:ext cx="2985135" cy="221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4B7D676" wp14:editId="3BAB2776">
            <wp:simplePos x="0" y="0"/>
            <wp:positionH relativeFrom="page">
              <wp:posOffset>2982595</wp:posOffset>
            </wp:positionH>
            <wp:positionV relativeFrom="paragraph">
              <wp:posOffset>620395</wp:posOffset>
            </wp:positionV>
            <wp:extent cx="4894580" cy="3719195"/>
            <wp:effectExtent l="0" t="2858" r="0" b="0"/>
            <wp:wrapTight wrapText="bothSides">
              <wp:wrapPolygon edited="0">
                <wp:start x="-13" y="21583"/>
                <wp:lineTo x="21509" y="21583"/>
                <wp:lineTo x="21509" y="120"/>
                <wp:lineTo x="-13" y="120"/>
                <wp:lineTo x="-13" y="21583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569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1" t="7110" r="16728" b="15422"/>
                    <a:stretch/>
                  </pic:blipFill>
                  <pic:spPr bwMode="auto">
                    <a:xfrm rot="5400000">
                      <a:off x="0" y="0"/>
                      <a:ext cx="4894580" cy="3719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063D" w:rsidSect="00A06C7E"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BB0"/>
    <w:rsid w:val="000B1432"/>
    <w:rsid w:val="001E2BB0"/>
    <w:rsid w:val="00653374"/>
    <w:rsid w:val="006737F5"/>
    <w:rsid w:val="00A06C7E"/>
    <w:rsid w:val="00AC68E3"/>
    <w:rsid w:val="00CF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22D953-873B-451A-9E7F-1898EE580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628AD286</Template>
  <TotalTime>73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Foster</dc:creator>
  <cp:keywords/>
  <dc:description/>
  <cp:lastModifiedBy>J Foster</cp:lastModifiedBy>
  <cp:revision>2</cp:revision>
  <dcterms:created xsi:type="dcterms:W3CDTF">2019-11-11T14:19:00Z</dcterms:created>
  <dcterms:modified xsi:type="dcterms:W3CDTF">2019-11-11T16:33:00Z</dcterms:modified>
</cp:coreProperties>
</file>